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10" w:rsidRDefault="00005B10" w:rsidP="00642E00">
      <w:pPr>
        <w:spacing w:after="20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5FCFB" wp14:editId="5A16E7BF">
                <wp:simplePos x="0" y="0"/>
                <wp:positionH relativeFrom="margin">
                  <wp:posOffset>-19050</wp:posOffset>
                </wp:positionH>
                <wp:positionV relativeFrom="paragraph">
                  <wp:posOffset>-267970</wp:posOffset>
                </wp:positionV>
                <wp:extent cx="10058400" cy="1047750"/>
                <wp:effectExtent l="0" t="0" r="19050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B58" w:rsidRPr="00825DF6" w:rsidRDefault="00573B58" w:rsidP="000862DD">
                            <w:pPr>
                              <w:jc w:val="center"/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  <w:t>Сведения о границах территории, в отношении которой устанавливается публичный сервитут</w:t>
                            </w:r>
                            <w:r w:rsidRPr="00825DF6"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73B58" w:rsidRPr="008E60A3" w:rsidRDefault="00573B58" w:rsidP="00781E76">
                            <w:pPr>
                              <w:ind w:firstLine="142"/>
                              <w:jc w:val="center"/>
                              <w:rPr>
                                <w:rFonts w:eastAsia="MS Mincho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573B58" w:rsidRPr="00173BF0" w:rsidRDefault="00573B58" w:rsidP="0068238A">
                            <w:pPr>
                              <w:jc w:val="center"/>
                              <w:rPr>
                                <w:color w:val="000000"/>
                                <w:sz w:val="22"/>
                              </w:rPr>
                            </w:pPr>
                            <w:proofErr w:type="gramStart"/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устанавливаемого в целях эксплуатации объекта электросетевого хозяйства </w:t>
                            </w:r>
                            <w:r w:rsidRPr="00173BF0">
                              <w:rPr>
                                <w:sz w:val="22"/>
                              </w:rPr>
                              <w:t>(</w:t>
                            </w:r>
                            <w:r w:rsidR="003B1572">
                              <w:rPr>
                                <w:b/>
                                <w:i/>
                                <w:sz w:val="22"/>
                              </w:rPr>
                              <w:t>КТП-22, В</w:t>
                            </w:r>
                            <w:r w:rsidR="00A8435E">
                              <w:rPr>
                                <w:b/>
                                <w:i/>
                                <w:sz w:val="22"/>
                              </w:rPr>
                              <w:t xml:space="preserve">Л-0,4 </w:t>
                            </w:r>
                            <w:proofErr w:type="spellStart"/>
                            <w:r w:rsidR="00A8435E">
                              <w:rPr>
                                <w:b/>
                                <w:i/>
                                <w:sz w:val="22"/>
                              </w:rPr>
                              <w:t>кВ</w:t>
                            </w:r>
                            <w:proofErr w:type="spellEnd"/>
                            <w:r w:rsidR="00A8435E">
                              <w:rPr>
                                <w:b/>
                                <w:i/>
                                <w:sz w:val="22"/>
                              </w:rPr>
                              <w:t xml:space="preserve">  </w:t>
                            </w:r>
                            <w:r w:rsidR="00CA0826">
                              <w:rPr>
                                <w:b/>
                                <w:i/>
                                <w:sz w:val="22"/>
                              </w:rPr>
                              <w:t xml:space="preserve">ф.1 </w:t>
                            </w:r>
                            <w:r w:rsidR="003B1572">
                              <w:rPr>
                                <w:b/>
                                <w:i/>
                                <w:sz w:val="22"/>
                              </w:rPr>
                              <w:t>КТП-22</w:t>
                            </w:r>
                            <w:r w:rsidRPr="00173BF0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 xml:space="preserve">, входящей в состав Электросетевого комплекса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>Верхнеландеховского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 xml:space="preserve"> района),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 (кадастровый номер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37:01:000000:502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) </w:t>
                            </w:r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 на земельный участок с кадастровым номером </w:t>
                            </w:r>
                            <w:r>
                              <w:rPr>
                                <w:sz w:val="22"/>
                              </w:rPr>
                              <w:t>37:01:</w:t>
                            </w:r>
                            <w:r w:rsidR="00A8435E">
                              <w:rPr>
                                <w:sz w:val="22"/>
                              </w:rPr>
                              <w:t xml:space="preserve">010110:2116, </w:t>
                            </w:r>
                            <w:r w:rsidR="00A8435E">
                              <w:rPr>
                                <w:sz w:val="22"/>
                              </w:rPr>
                              <w:t>37:01:010110:</w:t>
                            </w:r>
                            <w:r w:rsidR="00A8435E">
                              <w:rPr>
                                <w:sz w:val="22"/>
                              </w:rPr>
                              <w:t xml:space="preserve">2178, </w:t>
                            </w:r>
                            <w:r w:rsidR="00A8435E">
                              <w:rPr>
                                <w:sz w:val="22"/>
                              </w:rPr>
                              <w:t>37:01:010110:</w:t>
                            </w:r>
                            <w:r w:rsidR="00A8435E">
                              <w:rPr>
                                <w:sz w:val="22"/>
                              </w:rPr>
                              <w:t xml:space="preserve">783, </w:t>
                            </w:r>
                            <w:r w:rsidR="00A8435E">
                              <w:rPr>
                                <w:sz w:val="22"/>
                              </w:rPr>
                              <w:t>37:01:010110:</w:t>
                            </w:r>
                            <w:r w:rsidR="00A8435E">
                              <w:rPr>
                                <w:sz w:val="22"/>
                              </w:rPr>
                              <w:t xml:space="preserve">2432, </w:t>
                            </w:r>
                            <w:r w:rsidR="00A8435E">
                              <w:rPr>
                                <w:sz w:val="22"/>
                              </w:rPr>
                              <w:t>37:01:010110:</w:t>
                            </w:r>
                            <w:r w:rsidR="00A8435E">
                              <w:rPr>
                                <w:sz w:val="22"/>
                              </w:rPr>
                              <w:t xml:space="preserve">58, </w:t>
                            </w:r>
                            <w:r w:rsidR="00A8435E">
                              <w:rPr>
                                <w:sz w:val="22"/>
                              </w:rPr>
                              <w:t>37:01:010110:</w:t>
                            </w:r>
                            <w:r w:rsidR="00A8435E">
                              <w:rPr>
                                <w:sz w:val="22"/>
                              </w:rPr>
                              <w:t xml:space="preserve">259, </w:t>
                            </w:r>
                            <w:r w:rsidR="00A8435E">
                              <w:rPr>
                                <w:sz w:val="22"/>
                              </w:rPr>
                              <w:t>37:01:010110</w:t>
                            </w:r>
                            <w:proofErr w:type="gramEnd"/>
                            <w:r w:rsidR="00A8435E">
                              <w:rPr>
                                <w:sz w:val="22"/>
                              </w:rPr>
                              <w:t>:</w:t>
                            </w:r>
                            <w:r w:rsidR="00A8435E">
                              <w:rPr>
                                <w:sz w:val="22"/>
                              </w:rPr>
                              <w:t xml:space="preserve">1396, </w:t>
                            </w:r>
                            <w:r w:rsidR="00CA0826">
                              <w:rPr>
                                <w:sz w:val="22"/>
                              </w:rPr>
                              <w:t>37:01:010110:</w:t>
                            </w:r>
                            <w:r w:rsidR="00A8435E">
                              <w:rPr>
                                <w:sz w:val="22"/>
                              </w:rPr>
                              <w:t xml:space="preserve">683 </w:t>
                            </w:r>
                            <w:r w:rsidRPr="00173BF0">
                              <w:rPr>
                                <w:b/>
                                <w:sz w:val="22"/>
                              </w:rPr>
                              <w:t xml:space="preserve"> в кадастровом квартале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 </w:t>
                            </w:r>
                            <w:r w:rsidR="00A8435E">
                              <w:rPr>
                                <w:sz w:val="22"/>
                              </w:rPr>
                              <w:t>37:01:010110</w:t>
                            </w:r>
                          </w:p>
                          <w:p w:rsidR="00573B58" w:rsidRPr="00766FEE" w:rsidRDefault="00573B58" w:rsidP="00766F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573B58" w:rsidRPr="006F3D4A" w:rsidRDefault="00573B58" w:rsidP="00E0416E">
                            <w:pPr>
                              <w:jc w:val="center"/>
                              <w:rPr>
                                <w:rFonts w:eastAsia="MS Minch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1.5pt;margin-top:-21.1pt;width:11in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" strokecolor="white">
                <v:textbox>
                  <w:txbxContent>
                    <w:p w:rsidR="00573B58" w:rsidRPr="00825DF6" w:rsidRDefault="00573B58" w:rsidP="000862DD">
                      <w:pPr>
                        <w:jc w:val="center"/>
                        <w:rPr>
                          <w:rFonts w:eastAsia="MS Minch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eastAsia="MS Mincho"/>
                          <w:b/>
                          <w:sz w:val="28"/>
                          <w:szCs w:val="28"/>
                        </w:rPr>
                        <w:t>Сведения о границах территории, в отношении которой устанавливается публичный сервитут</w:t>
                      </w:r>
                      <w:r w:rsidRPr="00825DF6">
                        <w:rPr>
                          <w:rFonts w:eastAsia="MS Mincho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573B58" w:rsidRPr="008E60A3" w:rsidRDefault="00573B58" w:rsidP="00781E76">
                      <w:pPr>
                        <w:ind w:firstLine="142"/>
                        <w:jc w:val="center"/>
                        <w:rPr>
                          <w:rFonts w:eastAsia="MS Mincho"/>
                          <w:b/>
                          <w:sz w:val="10"/>
                          <w:szCs w:val="10"/>
                        </w:rPr>
                      </w:pPr>
                    </w:p>
                    <w:p w:rsidR="00573B58" w:rsidRPr="00173BF0" w:rsidRDefault="00573B58" w:rsidP="0068238A">
                      <w:pPr>
                        <w:jc w:val="center"/>
                        <w:rPr>
                          <w:color w:val="000000"/>
                          <w:sz w:val="22"/>
                        </w:rPr>
                      </w:pPr>
                      <w:proofErr w:type="gramStart"/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устанавливаемого в целях эксплуатации объекта электросетевого хозяйства </w:t>
                      </w:r>
                      <w:r w:rsidRPr="00173BF0">
                        <w:rPr>
                          <w:sz w:val="22"/>
                        </w:rPr>
                        <w:t>(</w:t>
                      </w:r>
                      <w:r w:rsidR="003B1572">
                        <w:rPr>
                          <w:b/>
                          <w:i/>
                          <w:sz w:val="22"/>
                        </w:rPr>
                        <w:t>КТП-22, В</w:t>
                      </w:r>
                      <w:r w:rsidR="00A8435E">
                        <w:rPr>
                          <w:b/>
                          <w:i/>
                          <w:sz w:val="22"/>
                        </w:rPr>
                        <w:t xml:space="preserve">Л-0,4 </w:t>
                      </w:r>
                      <w:proofErr w:type="spellStart"/>
                      <w:r w:rsidR="00A8435E">
                        <w:rPr>
                          <w:b/>
                          <w:i/>
                          <w:sz w:val="22"/>
                        </w:rPr>
                        <w:t>кВ</w:t>
                      </w:r>
                      <w:proofErr w:type="spellEnd"/>
                      <w:r w:rsidR="00A8435E">
                        <w:rPr>
                          <w:b/>
                          <w:i/>
                          <w:sz w:val="22"/>
                        </w:rPr>
                        <w:t xml:space="preserve">  </w:t>
                      </w:r>
                      <w:r w:rsidR="00CA0826">
                        <w:rPr>
                          <w:b/>
                          <w:i/>
                          <w:sz w:val="22"/>
                        </w:rPr>
                        <w:t xml:space="preserve">ф.1 </w:t>
                      </w:r>
                      <w:r w:rsidR="003B1572">
                        <w:rPr>
                          <w:b/>
                          <w:i/>
                          <w:sz w:val="22"/>
                        </w:rPr>
                        <w:t>КТП-22</w:t>
                      </w:r>
                      <w:r w:rsidRPr="00173BF0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 xml:space="preserve">, входящей в состав Электросетевого комплекса </w:t>
                      </w:r>
                      <w:proofErr w:type="spellStart"/>
                      <w:r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>Верхнеландеховского</w:t>
                      </w:r>
                      <w:proofErr w:type="spellEnd"/>
                      <w:r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 xml:space="preserve"> района),</w:t>
                      </w:r>
                      <w:r w:rsidRPr="00173BF0">
                        <w:rPr>
                          <w:sz w:val="22"/>
                        </w:rPr>
                        <w:t xml:space="preserve"> (кадастровый номер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37:01:000000:502</w:t>
                      </w:r>
                      <w:r w:rsidRPr="00173BF0">
                        <w:rPr>
                          <w:sz w:val="22"/>
                        </w:rPr>
                        <w:t xml:space="preserve">) </w:t>
                      </w:r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 на земельный участок с кадастровым номером </w:t>
                      </w:r>
                      <w:r>
                        <w:rPr>
                          <w:sz w:val="22"/>
                        </w:rPr>
                        <w:t>37:01:</w:t>
                      </w:r>
                      <w:r w:rsidR="00A8435E">
                        <w:rPr>
                          <w:sz w:val="22"/>
                        </w:rPr>
                        <w:t xml:space="preserve">010110:2116, </w:t>
                      </w:r>
                      <w:r w:rsidR="00A8435E">
                        <w:rPr>
                          <w:sz w:val="22"/>
                        </w:rPr>
                        <w:t>37:01:010110:</w:t>
                      </w:r>
                      <w:r w:rsidR="00A8435E">
                        <w:rPr>
                          <w:sz w:val="22"/>
                        </w:rPr>
                        <w:t xml:space="preserve">2178, </w:t>
                      </w:r>
                      <w:r w:rsidR="00A8435E">
                        <w:rPr>
                          <w:sz w:val="22"/>
                        </w:rPr>
                        <w:t>37:01:010110:</w:t>
                      </w:r>
                      <w:r w:rsidR="00A8435E">
                        <w:rPr>
                          <w:sz w:val="22"/>
                        </w:rPr>
                        <w:t xml:space="preserve">783, </w:t>
                      </w:r>
                      <w:r w:rsidR="00A8435E">
                        <w:rPr>
                          <w:sz w:val="22"/>
                        </w:rPr>
                        <w:t>37:01:010110:</w:t>
                      </w:r>
                      <w:r w:rsidR="00A8435E">
                        <w:rPr>
                          <w:sz w:val="22"/>
                        </w:rPr>
                        <w:t xml:space="preserve">2432, </w:t>
                      </w:r>
                      <w:r w:rsidR="00A8435E">
                        <w:rPr>
                          <w:sz w:val="22"/>
                        </w:rPr>
                        <w:t>37:01:010110:</w:t>
                      </w:r>
                      <w:r w:rsidR="00A8435E">
                        <w:rPr>
                          <w:sz w:val="22"/>
                        </w:rPr>
                        <w:t xml:space="preserve">58, </w:t>
                      </w:r>
                      <w:r w:rsidR="00A8435E">
                        <w:rPr>
                          <w:sz w:val="22"/>
                        </w:rPr>
                        <w:t>37:01:010110:</w:t>
                      </w:r>
                      <w:r w:rsidR="00A8435E">
                        <w:rPr>
                          <w:sz w:val="22"/>
                        </w:rPr>
                        <w:t xml:space="preserve">259, </w:t>
                      </w:r>
                      <w:r w:rsidR="00A8435E">
                        <w:rPr>
                          <w:sz w:val="22"/>
                        </w:rPr>
                        <w:t>37:01:010110</w:t>
                      </w:r>
                      <w:proofErr w:type="gramEnd"/>
                      <w:r w:rsidR="00A8435E">
                        <w:rPr>
                          <w:sz w:val="22"/>
                        </w:rPr>
                        <w:t>:</w:t>
                      </w:r>
                      <w:r w:rsidR="00A8435E">
                        <w:rPr>
                          <w:sz w:val="22"/>
                        </w:rPr>
                        <w:t xml:space="preserve">1396, </w:t>
                      </w:r>
                      <w:r w:rsidR="00CA0826">
                        <w:rPr>
                          <w:sz w:val="22"/>
                        </w:rPr>
                        <w:t>37:01:010110:</w:t>
                      </w:r>
                      <w:r w:rsidR="00A8435E">
                        <w:rPr>
                          <w:sz w:val="22"/>
                        </w:rPr>
                        <w:t xml:space="preserve">683 </w:t>
                      </w:r>
                      <w:r w:rsidRPr="00173BF0">
                        <w:rPr>
                          <w:b/>
                          <w:sz w:val="22"/>
                        </w:rPr>
                        <w:t xml:space="preserve"> в кадастровом квартале</w:t>
                      </w:r>
                      <w:r w:rsidRPr="00173BF0">
                        <w:rPr>
                          <w:sz w:val="22"/>
                        </w:rPr>
                        <w:t xml:space="preserve"> </w:t>
                      </w:r>
                      <w:r w:rsidR="00A8435E">
                        <w:rPr>
                          <w:sz w:val="22"/>
                        </w:rPr>
                        <w:t>37:01:010110</w:t>
                      </w:r>
                    </w:p>
                    <w:p w:rsidR="00573B58" w:rsidRPr="00766FEE" w:rsidRDefault="00573B58" w:rsidP="00766FEE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573B58" w:rsidRPr="006F3D4A" w:rsidRDefault="00573B58" w:rsidP="00E0416E">
                      <w:pPr>
                        <w:jc w:val="center"/>
                        <w:rPr>
                          <w:rFonts w:eastAsia="MS Mincho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2067">
        <w:rPr>
          <w:sz w:val="18"/>
          <w:szCs w:val="18"/>
        </w:rPr>
        <w:t xml:space="preserve">     </w:t>
      </w:r>
    </w:p>
    <w:p w:rsidR="00005B10" w:rsidRPr="00005B10" w:rsidRDefault="00005B10" w:rsidP="00005B10">
      <w:pPr>
        <w:rPr>
          <w:sz w:val="18"/>
          <w:szCs w:val="18"/>
        </w:rPr>
      </w:pPr>
    </w:p>
    <w:p w:rsidR="00005B10" w:rsidRPr="00005B10" w:rsidRDefault="00005B10" w:rsidP="00005B10">
      <w:pPr>
        <w:rPr>
          <w:sz w:val="18"/>
          <w:szCs w:val="18"/>
        </w:rPr>
      </w:pPr>
    </w:p>
    <w:p w:rsidR="00005B10" w:rsidRPr="00005B10" w:rsidRDefault="00005B10" w:rsidP="00005B10">
      <w:pPr>
        <w:rPr>
          <w:sz w:val="18"/>
          <w:szCs w:val="18"/>
        </w:rPr>
      </w:pPr>
    </w:p>
    <w:p w:rsidR="00005B10" w:rsidRPr="00005B10" w:rsidRDefault="00CA0826" w:rsidP="00005B10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70DEAE" wp14:editId="081B99A6">
                <wp:simplePos x="0" y="0"/>
                <wp:positionH relativeFrom="page">
                  <wp:posOffset>200025</wp:posOffset>
                </wp:positionH>
                <wp:positionV relativeFrom="paragraph">
                  <wp:posOffset>60325</wp:posOffset>
                </wp:positionV>
                <wp:extent cx="9058275" cy="551815"/>
                <wp:effectExtent l="0" t="0" r="28575" b="1968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82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B58" w:rsidRDefault="00573B58" w:rsidP="003132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2"/>
                                <w:szCs w:val="22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Адрес (местоположение):</w:t>
                            </w:r>
                            <w:r w:rsidRPr="00C03581">
                              <w:rPr>
                                <w:sz w:val="22"/>
                                <w:szCs w:val="22"/>
                              </w:rPr>
                              <w:t xml:space="preserve"> Ивановская</w:t>
                            </w:r>
                            <w:r w:rsidR="00CA0826">
                              <w:rPr>
                                <w:sz w:val="22"/>
                                <w:szCs w:val="22"/>
                              </w:rPr>
                              <w:t xml:space="preserve"> область, </w:t>
                            </w:r>
                            <w:proofErr w:type="spellStart"/>
                            <w:r w:rsidR="00CF25AD">
                              <w:rPr>
                                <w:sz w:val="22"/>
                                <w:szCs w:val="22"/>
                              </w:rPr>
                              <w:t>Верхнеландеховский</w:t>
                            </w:r>
                            <w:proofErr w:type="spellEnd"/>
                            <w:r w:rsidR="00CF25AD">
                              <w:rPr>
                                <w:sz w:val="22"/>
                                <w:szCs w:val="22"/>
                              </w:rPr>
                              <w:t xml:space="preserve"> район, </w:t>
                            </w:r>
                            <w:bookmarkStart w:id="0" w:name="_GoBack"/>
                            <w:bookmarkEnd w:id="0"/>
                            <w:r w:rsidR="00CA0826">
                              <w:rPr>
                                <w:sz w:val="22"/>
                                <w:szCs w:val="22"/>
                              </w:rPr>
                              <w:t xml:space="preserve">с. Мыт </w:t>
                            </w:r>
                          </w:p>
                          <w:p w:rsidR="00573B58" w:rsidRPr="00AA02A0" w:rsidRDefault="00573B58" w:rsidP="00651241">
                            <w:pPr>
                              <w:rPr>
                                <w:sz w:val="16"/>
                                <w:szCs w:val="18"/>
                                <w:u w:val="single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Площадь планируемого публичного сервитута: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CA0826"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3531</w:t>
                            </w:r>
                            <w:r w:rsidRPr="00CF41A3"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  кв.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>м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площадь по землям общего пользования в кадастровых кварталах </w:t>
                            </w:r>
                            <w:r>
                              <w:rPr>
                                <w:sz w:val="22"/>
                              </w:rPr>
                              <w:t>37:01:0</w:t>
                            </w:r>
                            <w:r w:rsidR="00CA0826">
                              <w:rPr>
                                <w:sz w:val="22"/>
                              </w:rPr>
                              <w:t>10110</w:t>
                            </w:r>
                            <w:r>
                              <w:t>-</w:t>
                            </w:r>
                            <w:r w:rsidR="00CA0826">
                              <w:rPr>
                                <w:b/>
                                <w:i/>
                                <w:u w:val="single"/>
                              </w:rPr>
                              <w:t>2939</w:t>
                            </w:r>
                            <w:r w:rsidRPr="00CF41A3">
                              <w:rPr>
                                <w:b/>
                                <w:i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F41A3">
                              <w:rPr>
                                <w:b/>
                                <w:i/>
                                <w:u w:val="single"/>
                              </w:rPr>
                              <w:t>кв.м</w:t>
                            </w:r>
                            <w:proofErr w:type="spellEnd"/>
                            <w:r>
                              <w:t xml:space="preserve">.  </w:t>
                            </w:r>
                          </w:p>
                          <w:p w:rsidR="00573B58" w:rsidRPr="00C04D14" w:rsidRDefault="00573B58" w:rsidP="00E0416E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Категория земель</w:t>
                            </w:r>
                            <w:r w:rsidRPr="00005B10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>земли населенных пункто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в</w:t>
                            </w:r>
                          </w:p>
                          <w:p w:rsidR="00573B58" w:rsidRDefault="00573B58" w:rsidP="00E041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margin-left:15.75pt;margin-top:4.75pt;width:713.25pt;height:43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" strokecolor="white">
                <v:textbox>
                  <w:txbxContent>
                    <w:p w:rsidR="00573B58" w:rsidRDefault="00573B58" w:rsidP="00313207">
                      <w:pPr>
                        <w:autoSpaceDE w:val="0"/>
                        <w:autoSpaceDN w:val="0"/>
                        <w:adjustRightInd w:val="0"/>
                        <w:rPr>
                          <w:sz w:val="22"/>
                          <w:szCs w:val="22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Адрес (местоположение):</w:t>
                      </w:r>
                      <w:r w:rsidRPr="00C03581">
                        <w:rPr>
                          <w:sz w:val="22"/>
                          <w:szCs w:val="22"/>
                        </w:rPr>
                        <w:t xml:space="preserve"> Ивановская</w:t>
                      </w:r>
                      <w:r w:rsidR="00CA0826">
                        <w:rPr>
                          <w:sz w:val="22"/>
                          <w:szCs w:val="22"/>
                        </w:rPr>
                        <w:t xml:space="preserve"> область, </w:t>
                      </w:r>
                      <w:proofErr w:type="spellStart"/>
                      <w:r w:rsidR="00CF25AD">
                        <w:rPr>
                          <w:sz w:val="22"/>
                          <w:szCs w:val="22"/>
                        </w:rPr>
                        <w:t>Верхнеландеховский</w:t>
                      </w:r>
                      <w:proofErr w:type="spellEnd"/>
                      <w:r w:rsidR="00CF25AD">
                        <w:rPr>
                          <w:sz w:val="22"/>
                          <w:szCs w:val="22"/>
                        </w:rPr>
                        <w:t xml:space="preserve"> район, </w:t>
                      </w:r>
                      <w:bookmarkStart w:id="1" w:name="_GoBack"/>
                      <w:bookmarkEnd w:id="1"/>
                      <w:r w:rsidR="00CA0826">
                        <w:rPr>
                          <w:sz w:val="22"/>
                          <w:szCs w:val="22"/>
                        </w:rPr>
                        <w:t xml:space="preserve">с. Мыт </w:t>
                      </w:r>
                    </w:p>
                    <w:p w:rsidR="00573B58" w:rsidRPr="00AA02A0" w:rsidRDefault="00573B58" w:rsidP="00651241">
                      <w:pPr>
                        <w:rPr>
                          <w:sz w:val="16"/>
                          <w:szCs w:val="18"/>
                          <w:u w:val="single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Площадь планируемого публичного сервитута: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CA0826"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>3531</w:t>
                      </w:r>
                      <w:r w:rsidRPr="00CF41A3"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 xml:space="preserve">  кв.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>м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.</w:t>
                      </w:r>
                      <w:proofErr w:type="gramStart"/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,</w:t>
                      </w:r>
                      <w:proofErr w:type="gramEnd"/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площадь по землям общего пользования в кадастровых кварталах </w:t>
                      </w:r>
                      <w:r>
                        <w:rPr>
                          <w:sz w:val="22"/>
                        </w:rPr>
                        <w:t>37:01:0</w:t>
                      </w:r>
                      <w:r w:rsidR="00CA0826">
                        <w:rPr>
                          <w:sz w:val="22"/>
                        </w:rPr>
                        <w:t>10110</w:t>
                      </w:r>
                      <w:r>
                        <w:t>-</w:t>
                      </w:r>
                      <w:r w:rsidR="00CA0826">
                        <w:rPr>
                          <w:b/>
                          <w:i/>
                          <w:u w:val="single"/>
                        </w:rPr>
                        <w:t>2939</w:t>
                      </w:r>
                      <w:r w:rsidRPr="00CF41A3">
                        <w:rPr>
                          <w:b/>
                          <w:i/>
                          <w:u w:val="single"/>
                        </w:rPr>
                        <w:t xml:space="preserve"> </w:t>
                      </w:r>
                      <w:proofErr w:type="spellStart"/>
                      <w:r w:rsidRPr="00CF41A3">
                        <w:rPr>
                          <w:b/>
                          <w:i/>
                          <w:u w:val="single"/>
                        </w:rPr>
                        <w:t>кв.м</w:t>
                      </w:r>
                      <w:proofErr w:type="spellEnd"/>
                      <w:r>
                        <w:t xml:space="preserve">.  </w:t>
                      </w:r>
                    </w:p>
                    <w:p w:rsidR="00573B58" w:rsidRPr="00C04D14" w:rsidRDefault="00573B58" w:rsidP="00E0416E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Категория земель</w:t>
                      </w:r>
                      <w:r w:rsidRPr="00005B10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>земли населенных пункто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в</w:t>
                      </w:r>
                    </w:p>
                    <w:p w:rsidR="00573B58" w:rsidRDefault="00573B58" w:rsidP="00E0416E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C0B10" w:rsidRDefault="00EC0B10" w:rsidP="00005B10">
      <w:pPr>
        <w:rPr>
          <w:noProof/>
          <w:sz w:val="18"/>
          <w:szCs w:val="18"/>
        </w:rPr>
      </w:pPr>
    </w:p>
    <w:p w:rsidR="00EC0B10" w:rsidRDefault="00EC0B10" w:rsidP="00005B10">
      <w:pPr>
        <w:rPr>
          <w:noProof/>
          <w:sz w:val="18"/>
          <w:szCs w:val="18"/>
        </w:rPr>
      </w:pPr>
    </w:p>
    <w:p w:rsidR="00EC0B10" w:rsidRDefault="00CA0826" w:rsidP="00005B10">
      <w:pPr>
        <w:rPr>
          <w:noProof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5081A6" wp14:editId="7D8AA886">
                <wp:simplePos x="0" y="0"/>
                <wp:positionH relativeFrom="margin">
                  <wp:posOffset>6715125</wp:posOffset>
                </wp:positionH>
                <wp:positionV relativeFrom="paragraph">
                  <wp:posOffset>45085</wp:posOffset>
                </wp:positionV>
                <wp:extent cx="3275330" cy="421005"/>
                <wp:effectExtent l="0" t="0" r="1270" b="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B58" w:rsidRPr="00862724" w:rsidRDefault="00573B58" w:rsidP="00520BB9">
                            <w:pPr>
                              <w:jc w:val="center"/>
                              <w:rPr>
                                <w:rFonts w:eastAsia="MS Mincho"/>
                                <w:b/>
                              </w:rPr>
                            </w:pPr>
                            <w:r w:rsidRPr="00862724">
                              <w:rPr>
                                <w:rFonts w:eastAsia="MS Mincho"/>
                                <w:b/>
                              </w:rPr>
                              <w:t>Координаты поворотных точек границ сервитута</w:t>
                            </w:r>
                          </w:p>
                          <w:p w:rsidR="00573B58" w:rsidRPr="00862724" w:rsidRDefault="00573B58" w:rsidP="00520BB9">
                            <w:pPr>
                              <w:jc w:val="center"/>
                              <w:rPr>
                                <w:rFonts w:eastAsia="MS Mincho"/>
                                <w:b/>
                              </w:rPr>
                            </w:pPr>
                            <w:r w:rsidRPr="00862724">
                              <w:rPr>
                                <w:rFonts w:eastAsia="MS Mincho"/>
                                <w:b/>
                              </w:rPr>
                              <w:t xml:space="preserve">Система координат: </w:t>
                            </w:r>
                            <w:r>
                              <w:rPr>
                                <w:rFonts w:eastAsia="MS Mincho"/>
                                <w:b/>
                              </w:rPr>
                              <w:t>МСК-37</w:t>
                            </w:r>
                          </w:p>
                          <w:p w:rsidR="00573B58" w:rsidRPr="00083AC2" w:rsidRDefault="00573B58" w:rsidP="00520B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8" type="#_x0000_t202" style="position:absolute;margin-left:528.75pt;margin-top:3.55pt;width:257.9pt;height:33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" stroked="f">
                <v:textbox>
                  <w:txbxContent>
                    <w:p w:rsidR="00573B58" w:rsidRPr="00862724" w:rsidRDefault="00573B58" w:rsidP="00520BB9">
                      <w:pPr>
                        <w:jc w:val="center"/>
                        <w:rPr>
                          <w:rFonts w:eastAsia="MS Mincho"/>
                          <w:b/>
                        </w:rPr>
                      </w:pPr>
                      <w:r w:rsidRPr="00862724">
                        <w:rPr>
                          <w:rFonts w:eastAsia="MS Mincho"/>
                          <w:b/>
                        </w:rPr>
                        <w:t>Координаты поворотных точек границ сервитута</w:t>
                      </w:r>
                    </w:p>
                    <w:p w:rsidR="00573B58" w:rsidRPr="00862724" w:rsidRDefault="00573B58" w:rsidP="00520BB9">
                      <w:pPr>
                        <w:jc w:val="center"/>
                        <w:rPr>
                          <w:rFonts w:eastAsia="MS Mincho"/>
                          <w:b/>
                        </w:rPr>
                      </w:pPr>
                      <w:r w:rsidRPr="00862724">
                        <w:rPr>
                          <w:rFonts w:eastAsia="MS Mincho"/>
                          <w:b/>
                        </w:rPr>
                        <w:t xml:space="preserve">Система координат: </w:t>
                      </w:r>
                      <w:r>
                        <w:rPr>
                          <w:rFonts w:eastAsia="MS Mincho"/>
                          <w:b/>
                        </w:rPr>
                        <w:t>МСК-37</w:t>
                      </w:r>
                    </w:p>
                    <w:p w:rsidR="00573B58" w:rsidRPr="00083AC2" w:rsidRDefault="00573B58" w:rsidP="00520BB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4888" w:rsidRDefault="00CA0826" w:rsidP="00EC0B10">
      <w:pPr>
        <w:tabs>
          <w:tab w:val="left" w:pos="2917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8D81354" wp14:editId="046A3A70">
                <wp:simplePos x="0" y="0"/>
                <wp:positionH relativeFrom="page">
                  <wp:posOffset>257810</wp:posOffset>
                </wp:positionH>
                <wp:positionV relativeFrom="paragraph">
                  <wp:posOffset>79375</wp:posOffset>
                </wp:positionV>
                <wp:extent cx="4535805" cy="2500630"/>
                <wp:effectExtent l="76200" t="114300" r="74295" b="10922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5806">
                          <a:off x="0" y="0"/>
                          <a:ext cx="4535805" cy="2500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B58" w:rsidRPr="00082EF3" w:rsidRDefault="00573B58" w:rsidP="00E0416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2EF3">
                              <w:rPr>
                                <w:b/>
                              </w:rPr>
                              <w:t>Сведения о земельном участке</w:t>
                            </w:r>
                          </w:p>
                          <w:p w:rsidR="00573B58" w:rsidRPr="003144CE" w:rsidRDefault="00573B58" w:rsidP="007061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position:absolute;margin-left:20.3pt;margin-top:6.25pt;width:357.15pt;height:196.9pt;rotation:181104fd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" stroked="f">
                <v:textbox>
                  <w:txbxContent>
                    <w:p w:rsidR="00573B58" w:rsidRPr="00082EF3" w:rsidRDefault="00573B58" w:rsidP="00E0416E">
                      <w:pPr>
                        <w:jc w:val="center"/>
                        <w:rPr>
                          <w:b/>
                        </w:rPr>
                      </w:pPr>
                      <w:r w:rsidRPr="00082EF3">
                        <w:rPr>
                          <w:b/>
                        </w:rPr>
                        <w:t>Сведения о земельном участке</w:t>
                      </w:r>
                    </w:p>
                    <w:p w:rsidR="00573B58" w:rsidRPr="003144CE" w:rsidRDefault="00573B58" w:rsidP="007061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C0B10">
        <w:rPr>
          <w:sz w:val="18"/>
          <w:szCs w:val="18"/>
        </w:rPr>
        <w:t xml:space="preserve">                                                         </w:t>
      </w:r>
    </w:p>
    <w:p w:rsidR="00234888" w:rsidRDefault="00234888" w:rsidP="00EC0B10">
      <w:pPr>
        <w:tabs>
          <w:tab w:val="left" w:pos="2917"/>
        </w:tabs>
        <w:rPr>
          <w:sz w:val="18"/>
          <w:szCs w:val="18"/>
        </w:rPr>
      </w:pPr>
    </w:p>
    <w:tbl>
      <w:tblPr>
        <w:tblpPr w:leftFromText="180" w:rightFromText="180" w:vertAnchor="text" w:horzAnchor="margin" w:tblpXSpec="right" w:tblpY="220"/>
        <w:tblW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335"/>
        <w:gridCol w:w="1257"/>
      </w:tblGrid>
      <w:tr w:rsidR="00CA0826" w:rsidRPr="00D12E30" w:rsidTr="00CA0826">
        <w:trPr>
          <w:trHeight w:val="273"/>
        </w:trPr>
        <w:tc>
          <w:tcPr>
            <w:tcW w:w="1075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EC0B10" w:rsidRDefault="00CA0826" w:rsidP="00CA0826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Обозначение характерных точек границ</w:t>
            </w:r>
          </w:p>
        </w:tc>
        <w:tc>
          <w:tcPr>
            <w:tcW w:w="259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EC0B10" w:rsidRDefault="00CA0826" w:rsidP="00CA0826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 xml:space="preserve">Координаты, </w:t>
            </w:r>
            <w:proofErr w:type="gramStart"/>
            <w:r w:rsidRPr="00EC0B10">
              <w:rPr>
                <w:rFonts w:eastAsia="MS Mincho"/>
                <w:b/>
                <w:sz w:val="14"/>
                <w:szCs w:val="18"/>
              </w:rPr>
              <w:t>м</w:t>
            </w:r>
            <w:proofErr w:type="gramEnd"/>
          </w:p>
        </w:tc>
      </w:tr>
      <w:tr w:rsidR="00CA0826" w:rsidRPr="00D12E30" w:rsidTr="00CA0826">
        <w:trPr>
          <w:trHeight w:val="151"/>
        </w:trPr>
        <w:tc>
          <w:tcPr>
            <w:tcW w:w="107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CA0826" w:rsidRPr="00EC0B10" w:rsidRDefault="00CA0826" w:rsidP="00CA0826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EC0B10" w:rsidRDefault="00CA0826" w:rsidP="00CA0826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Х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EC0B10" w:rsidRDefault="00CA0826" w:rsidP="00CA0826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У</w:t>
            </w:r>
          </w:p>
        </w:tc>
      </w:tr>
      <w:tr w:rsidR="00CA0826" w:rsidRPr="00D12E30" w:rsidTr="00CA0826">
        <w:trPr>
          <w:trHeight w:val="77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EC0B10" w:rsidRDefault="00CA0826" w:rsidP="00CA0826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EC0B10" w:rsidRDefault="00CA0826" w:rsidP="00CA0826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EC0B10" w:rsidRDefault="00CA0826" w:rsidP="00CA0826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3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285799.88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2296244.62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285793.81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2296237.79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285812.41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2296221.22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285827.32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2296237.98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285808.72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2296254.55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285802.54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2296247.61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285722.78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2296321.50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285733.78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2296346.15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285771.51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2296406.33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285771.63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2296408.18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285763.88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2296425.52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285760.22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2296423.88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285767.55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2296407.50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285746.41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2296372.26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285728.45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2296381.80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285737.41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2296400.99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285733.80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2296402.68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285723.94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2296381.59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285724.89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2296379.16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285744.25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2296368.87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285730.21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2296347.96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285719.47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2296324.40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285689.27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2296350.29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285686.52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2296347.39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285717.98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2296320.41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285702.61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2296293.97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285629.35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2296371.76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285645.76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2296396.34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285657.80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2296418.57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285678.74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2296403.14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285681.12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2296406.36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285660.04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2296420.85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285634.44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2296436.70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285638.80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2296468.46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285650.46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2296477.54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285648.00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2296480.70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285634.99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2296470.03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285630.28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2296435.70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285631.10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2296434.02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285654.38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2296420.65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285643.47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2296400.49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285634.38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2296407.59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285631.92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2296404.43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285641.42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2296397.01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285626.54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2296374.74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285574.33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2296430.18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285585.56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2296442.38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285582.63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2296445.08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285571.15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2296432.60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285569.59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2296429.39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285697.35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2296293.73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285685.31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2296295.28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285683.83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2296294.68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285674.30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2296282.72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285677.29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2296280.07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285686.12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2296291.15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285701.72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2296289.14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285704.90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2296289.95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285721.03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2296317.67</w:t>
            </w:r>
          </w:p>
        </w:tc>
      </w:tr>
      <w:tr w:rsidR="00CA0826" w:rsidRPr="00D12E30" w:rsidTr="00CA0826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285799.88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A0826" w:rsidRPr="003B1572" w:rsidRDefault="00CA0826" w:rsidP="00CA0826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3B1572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2296244.62</w:t>
            </w:r>
          </w:p>
        </w:tc>
      </w:tr>
    </w:tbl>
    <w:p w:rsidR="00234888" w:rsidRDefault="00234888" w:rsidP="00EC0B10">
      <w:pPr>
        <w:tabs>
          <w:tab w:val="left" w:pos="2917"/>
        </w:tabs>
        <w:rPr>
          <w:sz w:val="18"/>
          <w:szCs w:val="18"/>
        </w:rPr>
      </w:pPr>
    </w:p>
    <w:tbl>
      <w:tblPr>
        <w:tblpPr w:leftFromText="180" w:rightFromText="180" w:vertAnchor="text" w:horzAnchor="margin" w:tblpY="28"/>
        <w:tblW w:w="6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3686"/>
        <w:gridCol w:w="1388"/>
      </w:tblGrid>
      <w:tr w:rsidR="00CA0826" w:rsidRPr="004F46B8" w:rsidTr="00CA0826">
        <w:tc>
          <w:tcPr>
            <w:tcW w:w="1446" w:type="dxa"/>
            <w:shd w:val="clear" w:color="auto" w:fill="auto"/>
          </w:tcPr>
          <w:p w:rsidR="00CA0826" w:rsidRPr="00A43649" w:rsidRDefault="00CA0826" w:rsidP="00CA0826">
            <w:pPr>
              <w:jc w:val="center"/>
              <w:rPr>
                <w:b/>
                <w:sz w:val="18"/>
                <w:szCs w:val="18"/>
              </w:rPr>
            </w:pPr>
            <w:r w:rsidRPr="00A43649">
              <w:rPr>
                <w:b/>
                <w:sz w:val="18"/>
                <w:szCs w:val="18"/>
              </w:rPr>
              <w:t>Кадастровый номер участка</w:t>
            </w:r>
          </w:p>
        </w:tc>
        <w:tc>
          <w:tcPr>
            <w:tcW w:w="3686" w:type="dxa"/>
            <w:shd w:val="clear" w:color="auto" w:fill="auto"/>
          </w:tcPr>
          <w:p w:rsidR="00CA0826" w:rsidRPr="00A43649" w:rsidRDefault="00CA0826" w:rsidP="00CA0826">
            <w:pPr>
              <w:jc w:val="center"/>
              <w:rPr>
                <w:b/>
                <w:sz w:val="18"/>
                <w:szCs w:val="18"/>
              </w:rPr>
            </w:pPr>
            <w:r w:rsidRPr="00A43649">
              <w:rPr>
                <w:b/>
                <w:sz w:val="18"/>
                <w:szCs w:val="18"/>
              </w:rPr>
              <w:t>Разрешенное использование</w:t>
            </w:r>
          </w:p>
        </w:tc>
        <w:tc>
          <w:tcPr>
            <w:tcW w:w="1388" w:type="dxa"/>
            <w:shd w:val="clear" w:color="auto" w:fill="auto"/>
          </w:tcPr>
          <w:p w:rsidR="00CA0826" w:rsidRPr="00A43649" w:rsidRDefault="00CA0826" w:rsidP="00CA0826">
            <w:pPr>
              <w:jc w:val="center"/>
              <w:rPr>
                <w:b/>
                <w:sz w:val="18"/>
                <w:szCs w:val="18"/>
              </w:rPr>
            </w:pPr>
            <w:r w:rsidRPr="00A43649">
              <w:rPr>
                <w:b/>
                <w:sz w:val="14"/>
                <w:szCs w:val="18"/>
              </w:rPr>
              <w:t xml:space="preserve">Площадь </w:t>
            </w:r>
            <w:r>
              <w:rPr>
                <w:b/>
                <w:sz w:val="14"/>
                <w:szCs w:val="18"/>
              </w:rPr>
              <w:t xml:space="preserve">испрашиваемого (планируемого) сервитута, </w:t>
            </w:r>
            <w:proofErr w:type="spellStart"/>
            <w:r>
              <w:rPr>
                <w:b/>
                <w:sz w:val="14"/>
                <w:szCs w:val="18"/>
              </w:rPr>
              <w:t>кв.м</w:t>
            </w:r>
            <w:proofErr w:type="spellEnd"/>
            <w:r>
              <w:rPr>
                <w:b/>
                <w:sz w:val="14"/>
                <w:szCs w:val="18"/>
              </w:rPr>
              <w:t>.</w:t>
            </w:r>
          </w:p>
        </w:tc>
      </w:tr>
      <w:tr w:rsidR="00CA0826" w:rsidRPr="004F46B8" w:rsidTr="00CA0826">
        <w:tc>
          <w:tcPr>
            <w:tcW w:w="1446" w:type="dxa"/>
            <w:shd w:val="clear" w:color="auto" w:fill="auto"/>
          </w:tcPr>
          <w:p w:rsidR="00CA0826" w:rsidRPr="00005B10" w:rsidRDefault="00CA0826" w:rsidP="00CA0826">
            <w:pPr>
              <w:jc w:val="center"/>
              <w:rPr>
                <w:b/>
                <w:sz w:val="16"/>
                <w:szCs w:val="16"/>
              </w:rPr>
            </w:pPr>
            <w:r w:rsidRPr="00005B1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CA0826" w:rsidRPr="00005B10" w:rsidRDefault="00CA0826" w:rsidP="00CA0826">
            <w:pPr>
              <w:jc w:val="center"/>
              <w:rPr>
                <w:b/>
                <w:sz w:val="16"/>
                <w:szCs w:val="16"/>
              </w:rPr>
            </w:pPr>
            <w:r w:rsidRPr="00005B1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8" w:type="dxa"/>
            <w:shd w:val="clear" w:color="auto" w:fill="auto"/>
          </w:tcPr>
          <w:p w:rsidR="00CA0826" w:rsidRPr="00005B10" w:rsidRDefault="00CA0826" w:rsidP="00CA0826">
            <w:pPr>
              <w:jc w:val="center"/>
              <w:rPr>
                <w:b/>
                <w:sz w:val="16"/>
                <w:szCs w:val="16"/>
              </w:rPr>
            </w:pPr>
            <w:r w:rsidRPr="00005B10">
              <w:rPr>
                <w:b/>
                <w:sz w:val="16"/>
                <w:szCs w:val="16"/>
              </w:rPr>
              <w:t>3</w:t>
            </w:r>
          </w:p>
        </w:tc>
      </w:tr>
      <w:tr w:rsidR="00CA0826" w:rsidRPr="004F46B8" w:rsidTr="00CA0826">
        <w:tc>
          <w:tcPr>
            <w:tcW w:w="1446" w:type="dxa"/>
            <w:shd w:val="clear" w:color="auto" w:fill="auto"/>
            <w:vAlign w:val="center"/>
          </w:tcPr>
          <w:p w:rsidR="00CA0826" w:rsidRPr="00234888" w:rsidRDefault="00CA0826" w:rsidP="00CA0826">
            <w:pPr>
              <w:jc w:val="center"/>
              <w:rPr>
                <w:sz w:val="16"/>
              </w:rPr>
            </w:pPr>
            <w:r w:rsidRPr="00A8435E">
              <w:rPr>
                <w:sz w:val="14"/>
              </w:rPr>
              <w:t>37:01:010110:2116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A0826" w:rsidRPr="00EC0B10" w:rsidRDefault="00CA0826" w:rsidP="00CA0826">
            <w:pPr>
              <w:jc w:val="center"/>
              <w:rPr>
                <w:sz w:val="14"/>
                <w:szCs w:val="18"/>
              </w:rPr>
            </w:pPr>
            <w:r w:rsidRPr="00A8435E">
              <w:rPr>
                <w:sz w:val="14"/>
                <w:szCs w:val="18"/>
              </w:rPr>
              <w:t>для размещения и обслуживания КТП-22 электросетевого комплекса с. Мыт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A0826" w:rsidRPr="0066166C" w:rsidRDefault="00CA0826" w:rsidP="00CA08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</w:t>
            </w:r>
          </w:p>
        </w:tc>
      </w:tr>
      <w:tr w:rsidR="00CA0826" w:rsidRPr="004F46B8" w:rsidTr="00CA0826">
        <w:trPr>
          <w:trHeight w:val="774"/>
        </w:trPr>
        <w:tc>
          <w:tcPr>
            <w:tcW w:w="1446" w:type="dxa"/>
            <w:shd w:val="clear" w:color="auto" w:fill="auto"/>
            <w:vAlign w:val="center"/>
          </w:tcPr>
          <w:p w:rsidR="00CA0826" w:rsidRPr="00710252" w:rsidRDefault="00CA0826" w:rsidP="00CA0826">
            <w:pPr>
              <w:jc w:val="center"/>
              <w:rPr>
                <w:sz w:val="16"/>
              </w:rPr>
            </w:pPr>
            <w:r w:rsidRPr="00A8435E">
              <w:rPr>
                <w:sz w:val="14"/>
              </w:rPr>
              <w:t>37:01:010110:</w:t>
            </w:r>
            <w:r>
              <w:rPr>
                <w:sz w:val="14"/>
              </w:rPr>
              <w:t>2178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A0826" w:rsidRPr="004C6F56" w:rsidRDefault="00CA0826" w:rsidP="00CA0826">
            <w:pPr>
              <w:jc w:val="center"/>
              <w:rPr>
                <w:sz w:val="14"/>
                <w:szCs w:val="18"/>
              </w:rPr>
            </w:pPr>
            <w:r w:rsidRPr="00A8435E">
              <w:rPr>
                <w:sz w:val="14"/>
                <w:szCs w:val="18"/>
              </w:rPr>
              <w:t xml:space="preserve">для размещения и обслуживания ВЛ-0,4 </w:t>
            </w:r>
            <w:proofErr w:type="spellStart"/>
            <w:r w:rsidRPr="00A8435E">
              <w:rPr>
                <w:sz w:val="14"/>
                <w:szCs w:val="18"/>
              </w:rPr>
              <w:t>кВ</w:t>
            </w:r>
            <w:proofErr w:type="spellEnd"/>
            <w:r w:rsidRPr="00A8435E">
              <w:rPr>
                <w:sz w:val="14"/>
                <w:szCs w:val="18"/>
              </w:rPr>
              <w:t xml:space="preserve"> Л</w:t>
            </w:r>
            <w:proofErr w:type="gramStart"/>
            <w:r w:rsidRPr="00A8435E">
              <w:rPr>
                <w:sz w:val="14"/>
                <w:szCs w:val="18"/>
              </w:rPr>
              <w:t>1</w:t>
            </w:r>
            <w:proofErr w:type="gramEnd"/>
            <w:r w:rsidRPr="00A8435E">
              <w:rPr>
                <w:sz w:val="14"/>
                <w:szCs w:val="18"/>
              </w:rPr>
              <w:t>, Л2 (от КТП-22) электросетевого комплекса с. Мыт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A0826" w:rsidRDefault="00CA0826" w:rsidP="00CA08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38</w:t>
            </w:r>
          </w:p>
        </w:tc>
      </w:tr>
      <w:tr w:rsidR="00CA0826" w:rsidRPr="004F46B8" w:rsidTr="00CA0826">
        <w:tc>
          <w:tcPr>
            <w:tcW w:w="1446" w:type="dxa"/>
            <w:shd w:val="clear" w:color="auto" w:fill="auto"/>
            <w:vAlign w:val="center"/>
          </w:tcPr>
          <w:p w:rsidR="00CA0826" w:rsidRPr="00710252" w:rsidRDefault="00CA0826" w:rsidP="00CA0826">
            <w:pPr>
              <w:jc w:val="center"/>
              <w:rPr>
                <w:sz w:val="16"/>
                <w:szCs w:val="24"/>
              </w:rPr>
            </w:pPr>
            <w:r w:rsidRPr="00A8435E">
              <w:rPr>
                <w:sz w:val="14"/>
              </w:rPr>
              <w:t>37:01:010110:</w:t>
            </w:r>
            <w:r>
              <w:rPr>
                <w:sz w:val="14"/>
              </w:rPr>
              <w:t>783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A0826" w:rsidRPr="000E4265" w:rsidRDefault="00CA0826" w:rsidP="00CA0826">
            <w:pPr>
              <w:jc w:val="center"/>
              <w:rPr>
                <w:sz w:val="14"/>
                <w:szCs w:val="18"/>
              </w:rPr>
            </w:pPr>
            <w:r w:rsidRPr="000E4265">
              <w:rPr>
                <w:color w:val="000000"/>
                <w:sz w:val="14"/>
                <w:shd w:val="clear" w:color="auto" w:fill="FFFFFF"/>
              </w:rPr>
              <w:t>для воздушных линий электропередачи конструктивных элементов и сооружений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A0826" w:rsidRDefault="00CA0826" w:rsidP="00CA08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</w:tr>
      <w:tr w:rsidR="00CA0826" w:rsidRPr="004F46B8" w:rsidTr="00CA0826">
        <w:tc>
          <w:tcPr>
            <w:tcW w:w="1446" w:type="dxa"/>
            <w:shd w:val="clear" w:color="auto" w:fill="auto"/>
            <w:vAlign w:val="center"/>
          </w:tcPr>
          <w:p w:rsidR="00CA0826" w:rsidRPr="00710252" w:rsidRDefault="00CA0826" w:rsidP="00CA0826">
            <w:pPr>
              <w:jc w:val="center"/>
              <w:rPr>
                <w:sz w:val="16"/>
                <w:szCs w:val="24"/>
              </w:rPr>
            </w:pPr>
            <w:r w:rsidRPr="00A8435E">
              <w:rPr>
                <w:sz w:val="14"/>
              </w:rPr>
              <w:t>37:01:010110:</w:t>
            </w:r>
            <w:r>
              <w:rPr>
                <w:sz w:val="14"/>
              </w:rPr>
              <w:t>2432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A0826" w:rsidRPr="00A228AB" w:rsidRDefault="00CA0826" w:rsidP="00CA0826">
            <w:pPr>
              <w:jc w:val="center"/>
              <w:rPr>
                <w:sz w:val="14"/>
                <w:szCs w:val="18"/>
              </w:rPr>
            </w:pPr>
            <w:r w:rsidRPr="000E4265">
              <w:rPr>
                <w:sz w:val="14"/>
                <w:szCs w:val="18"/>
              </w:rPr>
              <w:t>Автомобильный транспорт (для размещения автомобильных дорог)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A0826" w:rsidRDefault="00CA0826" w:rsidP="00CA08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272</w:t>
            </w:r>
          </w:p>
        </w:tc>
      </w:tr>
      <w:tr w:rsidR="00CA0826" w:rsidRPr="004F46B8" w:rsidTr="00CA0826">
        <w:tc>
          <w:tcPr>
            <w:tcW w:w="1446" w:type="dxa"/>
            <w:shd w:val="clear" w:color="auto" w:fill="auto"/>
            <w:vAlign w:val="center"/>
          </w:tcPr>
          <w:p w:rsidR="00CA0826" w:rsidRPr="00710252" w:rsidRDefault="00CA0826" w:rsidP="00CA0826">
            <w:pPr>
              <w:jc w:val="center"/>
              <w:rPr>
                <w:sz w:val="16"/>
                <w:szCs w:val="24"/>
              </w:rPr>
            </w:pPr>
            <w:r w:rsidRPr="00A8435E">
              <w:rPr>
                <w:sz w:val="14"/>
              </w:rPr>
              <w:t>37:01:010110:</w:t>
            </w:r>
            <w:r>
              <w:rPr>
                <w:sz w:val="14"/>
              </w:rPr>
              <w:t>58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A0826" w:rsidRPr="00A228AB" w:rsidRDefault="00CA0826" w:rsidP="00CA0826">
            <w:pPr>
              <w:jc w:val="center"/>
              <w:rPr>
                <w:sz w:val="14"/>
                <w:szCs w:val="18"/>
              </w:rPr>
            </w:pPr>
            <w:r w:rsidRPr="000E4265">
              <w:rPr>
                <w:sz w:val="14"/>
                <w:szCs w:val="18"/>
              </w:rPr>
              <w:t>Для ведения личного подсобного хозяйства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A0826" w:rsidRDefault="00CA0826" w:rsidP="00CA08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</w:t>
            </w:r>
          </w:p>
        </w:tc>
      </w:tr>
      <w:tr w:rsidR="00CA0826" w:rsidRPr="004F46B8" w:rsidTr="00CA0826">
        <w:tc>
          <w:tcPr>
            <w:tcW w:w="1446" w:type="dxa"/>
            <w:shd w:val="clear" w:color="auto" w:fill="auto"/>
            <w:vAlign w:val="center"/>
          </w:tcPr>
          <w:p w:rsidR="00CA0826" w:rsidRPr="00710252" w:rsidRDefault="00CA0826" w:rsidP="00CA0826">
            <w:pPr>
              <w:jc w:val="center"/>
              <w:rPr>
                <w:sz w:val="16"/>
                <w:szCs w:val="24"/>
              </w:rPr>
            </w:pPr>
            <w:r w:rsidRPr="00A8435E">
              <w:rPr>
                <w:sz w:val="14"/>
              </w:rPr>
              <w:t>37:01:010110:</w:t>
            </w:r>
            <w:r>
              <w:rPr>
                <w:sz w:val="14"/>
              </w:rPr>
              <w:t>259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A0826" w:rsidRPr="00A228AB" w:rsidRDefault="00CA0826" w:rsidP="00CA0826">
            <w:pPr>
              <w:jc w:val="center"/>
              <w:rPr>
                <w:sz w:val="14"/>
                <w:szCs w:val="18"/>
              </w:rPr>
            </w:pPr>
            <w:r w:rsidRPr="000E4265">
              <w:rPr>
                <w:sz w:val="14"/>
                <w:szCs w:val="18"/>
              </w:rPr>
              <w:t>Для ведения личного подсобного хозяйства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A0826" w:rsidRDefault="00CA0826" w:rsidP="00CA08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</w:t>
            </w:r>
          </w:p>
        </w:tc>
      </w:tr>
      <w:tr w:rsidR="00CA0826" w:rsidRPr="004F46B8" w:rsidTr="00CA0826">
        <w:tc>
          <w:tcPr>
            <w:tcW w:w="1446" w:type="dxa"/>
            <w:shd w:val="clear" w:color="auto" w:fill="auto"/>
            <w:vAlign w:val="center"/>
          </w:tcPr>
          <w:p w:rsidR="00CA0826" w:rsidRPr="00710252" w:rsidRDefault="00CA0826" w:rsidP="00CA0826">
            <w:pPr>
              <w:jc w:val="center"/>
              <w:rPr>
                <w:sz w:val="16"/>
              </w:rPr>
            </w:pPr>
            <w:r w:rsidRPr="00A8435E">
              <w:rPr>
                <w:sz w:val="14"/>
              </w:rPr>
              <w:t>37:01:010110:</w:t>
            </w:r>
            <w:r>
              <w:rPr>
                <w:sz w:val="14"/>
              </w:rPr>
              <w:t>1396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A0826" w:rsidRPr="00EF537A" w:rsidRDefault="00CA0826" w:rsidP="00CA0826">
            <w:pPr>
              <w:jc w:val="center"/>
              <w:rPr>
                <w:sz w:val="14"/>
                <w:szCs w:val="18"/>
              </w:rPr>
            </w:pPr>
            <w:r w:rsidRPr="000E4265">
              <w:rPr>
                <w:sz w:val="14"/>
                <w:szCs w:val="18"/>
              </w:rPr>
              <w:t>для размещения индивидуального жилого дома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A0826" w:rsidRDefault="00CA0826" w:rsidP="00CA08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121</w:t>
            </w:r>
          </w:p>
        </w:tc>
      </w:tr>
      <w:tr w:rsidR="00CA0826" w:rsidRPr="004F46B8" w:rsidTr="00CA0826">
        <w:tc>
          <w:tcPr>
            <w:tcW w:w="1446" w:type="dxa"/>
            <w:shd w:val="clear" w:color="auto" w:fill="auto"/>
            <w:vAlign w:val="center"/>
          </w:tcPr>
          <w:p w:rsidR="00CA0826" w:rsidRPr="00710252" w:rsidRDefault="00CA0826" w:rsidP="00CA0826">
            <w:pPr>
              <w:jc w:val="center"/>
              <w:rPr>
                <w:sz w:val="16"/>
              </w:rPr>
            </w:pPr>
            <w:r w:rsidRPr="00A8435E">
              <w:rPr>
                <w:sz w:val="14"/>
              </w:rPr>
              <w:t>37:01:010110:</w:t>
            </w:r>
            <w:r>
              <w:rPr>
                <w:sz w:val="14"/>
              </w:rPr>
              <w:t>683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A0826" w:rsidRPr="00EF537A" w:rsidRDefault="00CA0826" w:rsidP="00CA0826">
            <w:pPr>
              <w:jc w:val="center"/>
              <w:rPr>
                <w:sz w:val="14"/>
                <w:szCs w:val="18"/>
              </w:rPr>
            </w:pPr>
            <w:r w:rsidRPr="000E4265">
              <w:rPr>
                <w:sz w:val="14"/>
                <w:szCs w:val="18"/>
              </w:rPr>
              <w:t>для размещения индивидуального жилого дома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A0826" w:rsidRDefault="00CA0826" w:rsidP="00CA08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64</w:t>
            </w:r>
          </w:p>
        </w:tc>
      </w:tr>
    </w:tbl>
    <w:p w:rsidR="00710252" w:rsidRDefault="00781E76" w:rsidP="00781E76">
      <w:pPr>
        <w:tabs>
          <w:tab w:val="left" w:pos="6161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710252" w:rsidRDefault="00710252" w:rsidP="00781E76">
      <w:pPr>
        <w:tabs>
          <w:tab w:val="left" w:pos="6161"/>
        </w:tabs>
        <w:rPr>
          <w:sz w:val="18"/>
          <w:szCs w:val="18"/>
        </w:rPr>
      </w:pPr>
    </w:p>
    <w:p w:rsidR="00710252" w:rsidRDefault="00710252" w:rsidP="00781E76">
      <w:pPr>
        <w:tabs>
          <w:tab w:val="left" w:pos="6161"/>
        </w:tabs>
        <w:rPr>
          <w:sz w:val="18"/>
          <w:szCs w:val="18"/>
        </w:rPr>
      </w:pPr>
    </w:p>
    <w:p w:rsidR="00710252" w:rsidRDefault="00710252" w:rsidP="00781E76">
      <w:pPr>
        <w:tabs>
          <w:tab w:val="left" w:pos="6161"/>
        </w:tabs>
        <w:rPr>
          <w:sz w:val="18"/>
          <w:szCs w:val="18"/>
        </w:rPr>
      </w:pPr>
    </w:p>
    <w:p w:rsidR="00234888" w:rsidRDefault="00234888" w:rsidP="00EC0B10">
      <w:pPr>
        <w:tabs>
          <w:tab w:val="left" w:pos="2917"/>
        </w:tabs>
        <w:rPr>
          <w:sz w:val="18"/>
          <w:szCs w:val="18"/>
        </w:rPr>
      </w:pPr>
    </w:p>
    <w:p w:rsidR="000074DD" w:rsidRDefault="00234888" w:rsidP="00EC0B10">
      <w:pPr>
        <w:tabs>
          <w:tab w:val="left" w:pos="291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="00EC0B10">
        <w:rPr>
          <w:sz w:val="18"/>
          <w:szCs w:val="18"/>
        </w:rPr>
        <w:t xml:space="preserve"> </w:t>
      </w:r>
    </w:p>
    <w:p w:rsidR="000074DD" w:rsidRDefault="000074DD" w:rsidP="00EC0B10">
      <w:pPr>
        <w:tabs>
          <w:tab w:val="left" w:pos="2917"/>
        </w:tabs>
        <w:rPr>
          <w:sz w:val="18"/>
          <w:szCs w:val="18"/>
        </w:rPr>
      </w:pPr>
    </w:p>
    <w:p w:rsidR="000307A6" w:rsidRDefault="000074DD" w:rsidP="00EC0B10">
      <w:pPr>
        <w:tabs>
          <w:tab w:val="left" w:pos="291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</w:t>
      </w:r>
    </w:p>
    <w:p w:rsidR="000307A6" w:rsidRDefault="000307A6" w:rsidP="00EC0B10">
      <w:pPr>
        <w:tabs>
          <w:tab w:val="left" w:pos="2917"/>
        </w:tabs>
        <w:rPr>
          <w:sz w:val="18"/>
          <w:szCs w:val="18"/>
        </w:rPr>
      </w:pPr>
    </w:p>
    <w:p w:rsidR="00E0416E" w:rsidRDefault="00E53F02" w:rsidP="00E53F02">
      <w:pPr>
        <w:tabs>
          <w:tab w:val="left" w:pos="694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3B1572" w:rsidP="00E0416E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71552" behindDoc="1" locked="0" layoutInCell="1" allowOverlap="1" wp14:anchorId="3B2B09B2" wp14:editId="7D1FC342">
            <wp:simplePos x="0" y="0"/>
            <wp:positionH relativeFrom="column">
              <wp:posOffset>-257175</wp:posOffset>
            </wp:positionH>
            <wp:positionV relativeFrom="paragraph">
              <wp:posOffset>78104</wp:posOffset>
            </wp:positionV>
            <wp:extent cx="8048812" cy="713422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ивтут КТП-22 Мыт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8812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CA0826" w:rsidRDefault="00CA0826" w:rsidP="00CA0826">
      <w:pPr>
        <w:tabs>
          <w:tab w:val="left" w:pos="6161"/>
        </w:tabs>
        <w:rPr>
          <w:sz w:val="18"/>
          <w:szCs w:val="18"/>
        </w:rPr>
      </w:pPr>
    </w:p>
    <w:p w:rsidR="00CA0826" w:rsidRDefault="00CA0826" w:rsidP="00CA0826">
      <w:pPr>
        <w:tabs>
          <w:tab w:val="left" w:pos="6161"/>
        </w:tabs>
        <w:jc w:val="center"/>
        <w:rPr>
          <w:sz w:val="18"/>
          <w:szCs w:val="18"/>
        </w:rPr>
      </w:pPr>
      <w:r w:rsidRPr="00005B10">
        <w:rPr>
          <w:b/>
          <w:sz w:val="18"/>
          <w:szCs w:val="18"/>
        </w:rPr>
        <w:t>Масштаб 1:</w:t>
      </w:r>
      <w:r>
        <w:rPr>
          <w:b/>
          <w:sz w:val="18"/>
          <w:szCs w:val="18"/>
        </w:rPr>
        <w:t>5000</w:t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710252" w:rsidP="00710252">
      <w:pPr>
        <w:tabs>
          <w:tab w:val="left" w:pos="69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7534C2" w:rsidP="007534C2">
      <w:pPr>
        <w:tabs>
          <w:tab w:val="left" w:pos="826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Default="00710252" w:rsidP="00E0416E">
      <w:pPr>
        <w:tabs>
          <w:tab w:val="left" w:pos="19650"/>
        </w:tabs>
        <w:rPr>
          <w:sz w:val="18"/>
          <w:szCs w:val="18"/>
        </w:rPr>
        <w:sectPr w:rsidR="00E0416E" w:rsidSect="00710252">
          <w:pgSz w:w="16839" w:h="23814" w:code="8"/>
          <w:pgMar w:top="992" w:right="284" w:bottom="709" w:left="720" w:header="0" w:footer="0" w:gutter="0"/>
          <w:cols w:space="720"/>
          <w:docGrid w:linePitch="272"/>
        </w:sect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A509E6" wp14:editId="60796F0E">
                <wp:simplePos x="0" y="0"/>
                <wp:positionH relativeFrom="margin">
                  <wp:posOffset>-81280</wp:posOffset>
                </wp:positionH>
                <wp:positionV relativeFrom="paragraph">
                  <wp:posOffset>2376805</wp:posOffset>
                </wp:positionV>
                <wp:extent cx="3593465" cy="1581150"/>
                <wp:effectExtent l="0" t="0" r="6985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B58" w:rsidRPr="00CC32B3" w:rsidRDefault="00573B58" w:rsidP="00995DF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C32B3">
                              <w:rPr>
                                <w:b/>
                                <w:sz w:val="24"/>
                                <w:szCs w:val="24"/>
                              </w:rPr>
                              <w:t>Условные обозначения:</w:t>
                            </w:r>
                          </w:p>
                          <w:p w:rsidR="00573B58" w:rsidRDefault="00573B58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7865EC7" wp14:editId="68EEB85B">
                                  <wp:extent cx="371475" cy="283203"/>
                                  <wp:effectExtent l="0" t="0" r="0" b="317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ус знак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663" cy="2841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005B1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C762E1">
                              <w:t xml:space="preserve">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зона планируемой границы сферы действия публичного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573B58" w:rsidRPr="00005B10" w:rsidRDefault="00573B58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>сервитута</w:t>
                            </w:r>
                          </w:p>
                          <w:p w:rsidR="00573B58" w:rsidRDefault="00573B58" w:rsidP="00995DFC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05B10">
                              <w:rPr>
                                <w:strike/>
                                <w:color w:val="00B0F0"/>
                                <w:sz w:val="16"/>
                                <w:szCs w:val="16"/>
                              </w:rPr>
                              <w:t>----------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- границы существующих земельных участков</w:t>
                            </w:r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</w:t>
                            </w:r>
                          </w:p>
                          <w:p w:rsidR="00573B58" w:rsidRPr="00CB5341" w:rsidRDefault="00573B58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37:</w:t>
                            </w:r>
                            <w:r w:rsidRPr="00687F0A">
                              <w:rPr>
                                <w:sz w:val="16"/>
                                <w:szCs w:val="16"/>
                              </w:rPr>
                              <w:t>01</w:t>
                            </w:r>
                            <w:r w:rsidRPr="00CB5341">
                              <w:rPr>
                                <w:sz w:val="16"/>
                                <w:szCs w:val="16"/>
                              </w:rPr>
                              <w:t xml:space="preserve">:013301:72        - кадастровый номер земельного участка                                                                  </w:t>
                            </w:r>
                          </w:p>
                          <w:p w:rsidR="00573B58" w:rsidRPr="00005B10" w:rsidRDefault="00573B58" w:rsidP="00995DFC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37:01</w:t>
                            </w:r>
                            <w:r w:rsidRPr="00CB5341">
                              <w:rPr>
                                <w:b/>
                                <w:sz w:val="16"/>
                                <w:szCs w:val="16"/>
                              </w:rPr>
                              <w:t>:013301</w:t>
                            </w:r>
                            <w:r w:rsidRPr="00CB5341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номер кадастрового квартала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object w:dxaOrig="405" w:dyaOrig="39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1.25pt;height:9.75pt" o:ole="">
                                  <v:imagedata r:id="rId9" o:title=""/>
                                </v:shape>
                                <o:OLEObject Type="Embed" ProgID="PBrush" ShapeID="_x0000_i1025" DrawAspect="Content" ObjectID="_1752404004" r:id="rId10"/>
                              </w:objec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характерная точка границы, сведения о которой достаточны для определения ее местоположения                                                                                                                                                             </w:t>
                            </w:r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н</w:t>
                            </w:r>
                            <w:proofErr w:type="gramStart"/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,н2,н3…,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- номер характерной точки границы, сведения о которой достаточны для определения ее местоположения                    </w:t>
                            </w:r>
                          </w:p>
                          <w:p w:rsidR="00573B58" w:rsidRPr="00005B10" w:rsidRDefault="00573B58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</w:t>
                            </w:r>
                          </w:p>
                          <w:p w:rsidR="00573B58" w:rsidRPr="00005B10" w:rsidRDefault="00573B58" w:rsidP="00995DFC">
                            <w:pPr>
                              <w:tabs>
                                <w:tab w:val="left" w:pos="1336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73B58" w:rsidRPr="00C762E1" w:rsidRDefault="00573B58" w:rsidP="00995DFC">
                            <w:r w:rsidRPr="00C762E1">
                              <w:t xml:space="preserve"> </w:t>
                            </w:r>
                          </w:p>
                          <w:p w:rsidR="00573B58" w:rsidRPr="00083AC2" w:rsidRDefault="00573B58" w:rsidP="00995DF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margin-left:-6.4pt;margin-top:187.15pt;width:282.95pt;height:124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" stroked="f">
                <v:textbox>
                  <w:txbxContent>
                    <w:p w:rsidR="00573B58" w:rsidRPr="00CC32B3" w:rsidRDefault="00573B58" w:rsidP="00995DF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C32B3">
                        <w:rPr>
                          <w:b/>
                          <w:sz w:val="24"/>
                          <w:szCs w:val="24"/>
                        </w:rPr>
                        <w:t>Условные обозначения:</w:t>
                      </w:r>
                    </w:p>
                    <w:p w:rsidR="00573B58" w:rsidRDefault="00573B58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27865EC7" wp14:editId="68EEB85B">
                            <wp:extent cx="371475" cy="283203"/>
                            <wp:effectExtent l="0" t="0" r="0" b="317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ус знак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663" cy="2841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</w:t>
                      </w:r>
                      <w:r w:rsidRPr="00005B10">
                        <w:rPr>
                          <w:sz w:val="18"/>
                          <w:szCs w:val="18"/>
                        </w:rPr>
                        <w:t>-</w:t>
                      </w:r>
                      <w:r w:rsidRPr="00C762E1">
                        <w:t xml:space="preserve">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зона планируемой границы сферы действия публичного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573B58" w:rsidRPr="00005B10" w:rsidRDefault="00573B58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>сервитута</w:t>
                      </w:r>
                    </w:p>
                    <w:p w:rsidR="00573B58" w:rsidRDefault="00573B58" w:rsidP="00995DFC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005B1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05B10">
                        <w:rPr>
                          <w:strike/>
                          <w:color w:val="00B0F0"/>
                          <w:sz w:val="16"/>
                          <w:szCs w:val="16"/>
                        </w:rPr>
                        <w:t>----------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- границы существующих земельных участков</w:t>
                      </w:r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 xml:space="preserve">                                                                                   </w:t>
                      </w:r>
                    </w:p>
                    <w:p w:rsidR="00573B58" w:rsidRPr="00CB5341" w:rsidRDefault="00573B58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37:</w:t>
                      </w:r>
                      <w:r w:rsidRPr="00687F0A">
                        <w:rPr>
                          <w:sz w:val="16"/>
                          <w:szCs w:val="16"/>
                        </w:rPr>
                        <w:t>01</w:t>
                      </w:r>
                      <w:r w:rsidRPr="00CB5341">
                        <w:rPr>
                          <w:sz w:val="16"/>
                          <w:szCs w:val="16"/>
                        </w:rPr>
                        <w:t xml:space="preserve">:013301:72        - кадастровый номер земельного участка                                                                  </w:t>
                      </w:r>
                    </w:p>
                    <w:p w:rsidR="00573B58" w:rsidRPr="00005B10" w:rsidRDefault="00573B58" w:rsidP="00995DFC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37:01</w:t>
                      </w:r>
                      <w:r w:rsidRPr="00CB5341">
                        <w:rPr>
                          <w:b/>
                          <w:sz w:val="16"/>
                          <w:szCs w:val="16"/>
                        </w:rPr>
                        <w:t>:013301</w:t>
                      </w:r>
                      <w:r w:rsidRPr="00CB5341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номер кадастрового квартала                                                                                                   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object w:dxaOrig="405" w:dyaOrig="390">
                          <v:shape id="_x0000_i1025" type="#_x0000_t75" style="width:11.25pt;height:9.75pt" o:ole="">
                            <v:imagedata r:id="rId9" o:title=""/>
                          </v:shape>
                          <o:OLEObject Type="Embed" ProgID="PBrush" ShapeID="_x0000_i1025" DrawAspect="Content" ObjectID="_1752404004" r:id="rId11"/>
                        </w:objec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характерная точка границы, сведения о которой достаточны для определения ее местоположения                                                                                                                                                             </w:t>
                      </w:r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>н</w:t>
                      </w:r>
                      <w:proofErr w:type="gramStart"/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>1</w:t>
                      </w:r>
                      <w:proofErr w:type="gramEnd"/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>,н2,н3…,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- номер характерной точки границы, сведения о которой достаточны для определения ее местоположения                    </w:t>
                      </w:r>
                    </w:p>
                    <w:p w:rsidR="00573B58" w:rsidRPr="00005B10" w:rsidRDefault="00573B58" w:rsidP="00995DFC">
                      <w:pPr>
                        <w:rPr>
                          <w:sz w:val="16"/>
                          <w:szCs w:val="16"/>
                        </w:rPr>
                      </w:pPr>
                      <w:r w:rsidRPr="00005B10">
                        <w:rPr>
                          <w:sz w:val="16"/>
                          <w:szCs w:val="16"/>
                        </w:rPr>
                        <w:t xml:space="preserve">                                           </w:t>
                      </w:r>
                    </w:p>
                    <w:p w:rsidR="00573B58" w:rsidRPr="00005B10" w:rsidRDefault="00573B58" w:rsidP="00995DFC">
                      <w:pPr>
                        <w:tabs>
                          <w:tab w:val="left" w:pos="1336"/>
                        </w:tabs>
                        <w:rPr>
                          <w:sz w:val="16"/>
                          <w:szCs w:val="16"/>
                        </w:rPr>
                      </w:pPr>
                    </w:p>
                    <w:p w:rsidR="00573B58" w:rsidRPr="00C762E1" w:rsidRDefault="00573B58" w:rsidP="00995DFC">
                      <w:r w:rsidRPr="00C762E1">
                        <w:t xml:space="preserve"> </w:t>
                      </w:r>
                    </w:p>
                    <w:p w:rsidR="00573B58" w:rsidRPr="00083AC2" w:rsidRDefault="00573B58" w:rsidP="00995DF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0416E" w:rsidRPr="00E0416E" w:rsidRDefault="00E0416E" w:rsidP="00E53F02">
      <w:pPr>
        <w:tabs>
          <w:tab w:val="left" w:pos="19650"/>
        </w:tabs>
        <w:rPr>
          <w:sz w:val="18"/>
          <w:szCs w:val="18"/>
        </w:rPr>
      </w:pPr>
    </w:p>
    <w:sectPr w:rsidR="00E0416E" w:rsidRPr="00E0416E" w:rsidSect="00020D2E">
      <w:pgSz w:w="11907" w:h="16839" w:code="9"/>
      <w:pgMar w:top="992" w:right="284" w:bottom="709" w:left="720" w:header="0" w:footer="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7952"/>
    <w:multiLevelType w:val="hybridMultilevel"/>
    <w:tmpl w:val="2A987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0076B"/>
    <w:multiLevelType w:val="singleLevel"/>
    <w:tmpl w:val="7D280C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CB"/>
    <w:rsid w:val="00000A27"/>
    <w:rsid w:val="00005B10"/>
    <w:rsid w:val="000074DD"/>
    <w:rsid w:val="00020D2E"/>
    <w:rsid w:val="000307A6"/>
    <w:rsid w:val="0007382B"/>
    <w:rsid w:val="00083F53"/>
    <w:rsid w:val="000862DD"/>
    <w:rsid w:val="00096397"/>
    <w:rsid w:val="000D3A8B"/>
    <w:rsid w:val="000D659C"/>
    <w:rsid w:val="000E4265"/>
    <w:rsid w:val="00156394"/>
    <w:rsid w:val="0016427D"/>
    <w:rsid w:val="00173BF0"/>
    <w:rsid w:val="00193B07"/>
    <w:rsid w:val="001A2226"/>
    <w:rsid w:val="001C5997"/>
    <w:rsid w:val="001D703B"/>
    <w:rsid w:val="002343CD"/>
    <w:rsid w:val="00234888"/>
    <w:rsid w:val="002466CB"/>
    <w:rsid w:val="002543D9"/>
    <w:rsid w:val="00267A8C"/>
    <w:rsid w:val="00267DF6"/>
    <w:rsid w:val="0028394C"/>
    <w:rsid w:val="002906A7"/>
    <w:rsid w:val="002D1588"/>
    <w:rsid w:val="00307CFA"/>
    <w:rsid w:val="00313207"/>
    <w:rsid w:val="00341B28"/>
    <w:rsid w:val="00347CB6"/>
    <w:rsid w:val="00347FBB"/>
    <w:rsid w:val="003553D6"/>
    <w:rsid w:val="003601FD"/>
    <w:rsid w:val="00375496"/>
    <w:rsid w:val="003A6573"/>
    <w:rsid w:val="003B1572"/>
    <w:rsid w:val="003B63BF"/>
    <w:rsid w:val="003C4BA9"/>
    <w:rsid w:val="004C03F1"/>
    <w:rsid w:val="004C6F56"/>
    <w:rsid w:val="004D75A6"/>
    <w:rsid w:val="00520BB9"/>
    <w:rsid w:val="00573B58"/>
    <w:rsid w:val="005A1067"/>
    <w:rsid w:val="005A1820"/>
    <w:rsid w:val="0063276C"/>
    <w:rsid w:val="0063350C"/>
    <w:rsid w:val="0063721E"/>
    <w:rsid w:val="00642E00"/>
    <w:rsid w:val="00651241"/>
    <w:rsid w:val="0066166C"/>
    <w:rsid w:val="00670402"/>
    <w:rsid w:val="00673EDE"/>
    <w:rsid w:val="0068238A"/>
    <w:rsid w:val="00687F0A"/>
    <w:rsid w:val="006F3D4A"/>
    <w:rsid w:val="006F498B"/>
    <w:rsid w:val="006F57C2"/>
    <w:rsid w:val="00701A29"/>
    <w:rsid w:val="00706121"/>
    <w:rsid w:val="00710252"/>
    <w:rsid w:val="0074542A"/>
    <w:rsid w:val="007534C2"/>
    <w:rsid w:val="00766FEE"/>
    <w:rsid w:val="00775B43"/>
    <w:rsid w:val="00781E76"/>
    <w:rsid w:val="00795A30"/>
    <w:rsid w:val="007D6E1C"/>
    <w:rsid w:val="007E25D5"/>
    <w:rsid w:val="007E61DF"/>
    <w:rsid w:val="007F2BC9"/>
    <w:rsid w:val="008050E2"/>
    <w:rsid w:val="0082190F"/>
    <w:rsid w:val="00834110"/>
    <w:rsid w:val="008476E6"/>
    <w:rsid w:val="0085105A"/>
    <w:rsid w:val="008B54B0"/>
    <w:rsid w:val="008F3C07"/>
    <w:rsid w:val="00924F35"/>
    <w:rsid w:val="009555CC"/>
    <w:rsid w:val="00967FD2"/>
    <w:rsid w:val="00987756"/>
    <w:rsid w:val="00995DFC"/>
    <w:rsid w:val="009A1DB0"/>
    <w:rsid w:val="009A3076"/>
    <w:rsid w:val="009B1328"/>
    <w:rsid w:val="009B2B17"/>
    <w:rsid w:val="009C2254"/>
    <w:rsid w:val="009E50BA"/>
    <w:rsid w:val="009F64DA"/>
    <w:rsid w:val="009F7DAC"/>
    <w:rsid w:val="00A004F1"/>
    <w:rsid w:val="00A02A82"/>
    <w:rsid w:val="00A228AB"/>
    <w:rsid w:val="00A40B8B"/>
    <w:rsid w:val="00A43649"/>
    <w:rsid w:val="00A7021A"/>
    <w:rsid w:val="00A80716"/>
    <w:rsid w:val="00A808EA"/>
    <w:rsid w:val="00A8435E"/>
    <w:rsid w:val="00A905CE"/>
    <w:rsid w:val="00AA02A0"/>
    <w:rsid w:val="00AA3960"/>
    <w:rsid w:val="00AD6CC9"/>
    <w:rsid w:val="00AE179C"/>
    <w:rsid w:val="00AE74CB"/>
    <w:rsid w:val="00AF0D4D"/>
    <w:rsid w:val="00B322ED"/>
    <w:rsid w:val="00B37572"/>
    <w:rsid w:val="00B42067"/>
    <w:rsid w:val="00B625E2"/>
    <w:rsid w:val="00B81F7A"/>
    <w:rsid w:val="00B921E8"/>
    <w:rsid w:val="00BA6F35"/>
    <w:rsid w:val="00BB5A29"/>
    <w:rsid w:val="00BD43B6"/>
    <w:rsid w:val="00BD643C"/>
    <w:rsid w:val="00BF3797"/>
    <w:rsid w:val="00C03581"/>
    <w:rsid w:val="00C04240"/>
    <w:rsid w:val="00C04D14"/>
    <w:rsid w:val="00C05854"/>
    <w:rsid w:val="00C637A0"/>
    <w:rsid w:val="00C75155"/>
    <w:rsid w:val="00CA0826"/>
    <w:rsid w:val="00CB5341"/>
    <w:rsid w:val="00CD6F59"/>
    <w:rsid w:val="00CE70BF"/>
    <w:rsid w:val="00CF25AD"/>
    <w:rsid w:val="00CF41A3"/>
    <w:rsid w:val="00D12E30"/>
    <w:rsid w:val="00D63009"/>
    <w:rsid w:val="00D64B5E"/>
    <w:rsid w:val="00D71DCF"/>
    <w:rsid w:val="00D91CB9"/>
    <w:rsid w:val="00DD2CC9"/>
    <w:rsid w:val="00DE7692"/>
    <w:rsid w:val="00E032C1"/>
    <w:rsid w:val="00E0416E"/>
    <w:rsid w:val="00E244AF"/>
    <w:rsid w:val="00E32BE8"/>
    <w:rsid w:val="00E50385"/>
    <w:rsid w:val="00E53F02"/>
    <w:rsid w:val="00E720EF"/>
    <w:rsid w:val="00E84C5F"/>
    <w:rsid w:val="00EA2C92"/>
    <w:rsid w:val="00EC0828"/>
    <w:rsid w:val="00EC0B10"/>
    <w:rsid w:val="00EC7CDF"/>
    <w:rsid w:val="00EF537A"/>
    <w:rsid w:val="00F24B6B"/>
    <w:rsid w:val="00F339F8"/>
    <w:rsid w:val="00F36D3D"/>
    <w:rsid w:val="00F41865"/>
    <w:rsid w:val="00F6362B"/>
    <w:rsid w:val="00FA1712"/>
    <w:rsid w:val="00FA7A7D"/>
    <w:rsid w:val="00FC1F34"/>
    <w:rsid w:val="00FC5278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pacing w:val="20"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pPr>
      <w:keepNext/>
      <w:tabs>
        <w:tab w:val="left" w:pos="9639"/>
      </w:tabs>
      <w:ind w:left="10348"/>
      <w:jc w:val="center"/>
      <w:outlineLvl w:val="5"/>
    </w:pPr>
    <w:rPr>
      <w:b/>
      <w:spacing w:val="2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Pr>
      <w:sz w:val="24"/>
    </w:rPr>
  </w:style>
  <w:style w:type="paragraph" w:styleId="a4">
    <w:name w:val="Title"/>
    <w:basedOn w:val="a0"/>
    <w:qFormat/>
    <w:pPr>
      <w:jc w:val="center"/>
    </w:pPr>
    <w:rPr>
      <w:b/>
      <w:sz w:val="28"/>
    </w:rPr>
  </w:style>
  <w:style w:type="paragraph" w:customStyle="1" w:styleId="a">
    <w:name w:val="мар."/>
    <w:basedOn w:val="a0"/>
    <w:autoRedefine/>
    <w:pPr>
      <w:numPr>
        <w:numId w:val="1"/>
      </w:numPr>
      <w:jc w:val="both"/>
    </w:pPr>
    <w:rPr>
      <w:rFonts w:ascii="Arial" w:hAnsi="Arial"/>
    </w:rPr>
  </w:style>
  <w:style w:type="paragraph" w:styleId="a5">
    <w:name w:val="Plain Text"/>
    <w:basedOn w:val="a0"/>
    <w:link w:val="a6"/>
    <w:rPr>
      <w:rFonts w:ascii="Courier New" w:hAnsi="Courier New"/>
    </w:rPr>
  </w:style>
  <w:style w:type="paragraph" w:styleId="a7">
    <w:name w:val="Subtitle"/>
    <w:basedOn w:val="a0"/>
    <w:qFormat/>
    <w:pPr>
      <w:jc w:val="center"/>
    </w:pPr>
    <w:rPr>
      <w:caps/>
      <w:sz w:val="24"/>
    </w:rPr>
  </w:style>
  <w:style w:type="paragraph" w:customStyle="1" w:styleId="11">
    <w:name w:val="Обычный1"/>
    <w:basedOn w:val="a0"/>
    <w:autoRedefine/>
    <w:pPr>
      <w:ind w:firstLine="567"/>
      <w:jc w:val="both"/>
    </w:pPr>
    <w:rPr>
      <w:rFonts w:ascii="Arial" w:hAnsi="Arial"/>
      <w:snapToGrid w:val="0"/>
    </w:rPr>
  </w:style>
  <w:style w:type="paragraph" w:styleId="a8">
    <w:name w:val="Body Text"/>
    <w:basedOn w:val="a0"/>
    <w:rPr>
      <w:b/>
      <w:bCs/>
      <w:sz w:val="28"/>
      <w:szCs w:val="24"/>
    </w:rPr>
  </w:style>
  <w:style w:type="table" w:styleId="a9">
    <w:name w:val="Table Grid"/>
    <w:basedOn w:val="a2"/>
    <w:rsid w:val="004C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Знак"/>
    <w:link w:val="a5"/>
    <w:rsid w:val="00AE74CB"/>
    <w:rPr>
      <w:rFonts w:ascii="Courier New" w:hAnsi="Courier New"/>
    </w:rPr>
  </w:style>
  <w:style w:type="paragraph" w:styleId="aa">
    <w:name w:val="Balloon Text"/>
    <w:basedOn w:val="a0"/>
    <w:link w:val="ab"/>
    <w:rsid w:val="00642E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642E00"/>
    <w:rPr>
      <w:rFonts w:ascii="Tahoma" w:hAnsi="Tahoma" w:cs="Tahoma"/>
      <w:sz w:val="16"/>
      <w:szCs w:val="16"/>
    </w:rPr>
  </w:style>
  <w:style w:type="paragraph" w:customStyle="1" w:styleId="20">
    <w:name w:val="Обычный2"/>
    <w:rsid w:val="006F3D4A"/>
    <w:rPr>
      <w:sz w:val="24"/>
    </w:rPr>
  </w:style>
  <w:style w:type="paragraph" w:customStyle="1" w:styleId="30">
    <w:name w:val="Обычный3"/>
    <w:rsid w:val="00766FEE"/>
    <w:rPr>
      <w:sz w:val="24"/>
    </w:rPr>
  </w:style>
  <w:style w:type="paragraph" w:customStyle="1" w:styleId="40">
    <w:name w:val="Обычный4"/>
    <w:rsid w:val="00E50385"/>
    <w:rPr>
      <w:sz w:val="24"/>
    </w:rPr>
  </w:style>
  <w:style w:type="paragraph" w:customStyle="1" w:styleId="50">
    <w:name w:val="Обычный5"/>
    <w:rsid w:val="002D1588"/>
    <w:rPr>
      <w:sz w:val="24"/>
    </w:rPr>
  </w:style>
  <w:style w:type="paragraph" w:customStyle="1" w:styleId="60">
    <w:name w:val="Обычный6"/>
    <w:rsid w:val="003B63BF"/>
    <w:rPr>
      <w:sz w:val="24"/>
    </w:rPr>
  </w:style>
  <w:style w:type="paragraph" w:customStyle="1" w:styleId="7">
    <w:name w:val="Обычный7"/>
    <w:rsid w:val="00A43649"/>
    <w:rPr>
      <w:sz w:val="24"/>
    </w:rPr>
  </w:style>
  <w:style w:type="paragraph" w:customStyle="1" w:styleId="8">
    <w:name w:val="Обычный8"/>
    <w:rsid w:val="00193B07"/>
    <w:rPr>
      <w:sz w:val="24"/>
    </w:rPr>
  </w:style>
  <w:style w:type="paragraph" w:customStyle="1" w:styleId="9">
    <w:name w:val="Обычный9"/>
    <w:rsid w:val="00BF3797"/>
    <w:rPr>
      <w:sz w:val="24"/>
    </w:rPr>
  </w:style>
  <w:style w:type="paragraph" w:customStyle="1" w:styleId="100">
    <w:name w:val="Обычный10"/>
    <w:rsid w:val="0066166C"/>
    <w:rPr>
      <w:sz w:val="24"/>
    </w:rPr>
  </w:style>
  <w:style w:type="paragraph" w:customStyle="1" w:styleId="110">
    <w:name w:val="Обычный11"/>
    <w:rsid w:val="00924F35"/>
    <w:rPr>
      <w:sz w:val="24"/>
    </w:rPr>
  </w:style>
  <w:style w:type="paragraph" w:styleId="ac">
    <w:name w:val="List Paragraph"/>
    <w:basedOn w:val="a0"/>
    <w:uiPriority w:val="34"/>
    <w:qFormat/>
    <w:rsid w:val="009B1328"/>
    <w:pPr>
      <w:ind w:left="720"/>
      <w:contextualSpacing/>
    </w:pPr>
  </w:style>
  <w:style w:type="paragraph" w:customStyle="1" w:styleId="12">
    <w:name w:val="Обычный12"/>
    <w:rsid w:val="00234888"/>
    <w:rPr>
      <w:sz w:val="24"/>
    </w:rPr>
  </w:style>
  <w:style w:type="paragraph" w:customStyle="1" w:styleId="13">
    <w:name w:val="Обычный13"/>
    <w:rsid w:val="0074542A"/>
    <w:rPr>
      <w:sz w:val="24"/>
    </w:rPr>
  </w:style>
  <w:style w:type="paragraph" w:customStyle="1" w:styleId="14">
    <w:name w:val="Обычный14"/>
    <w:rsid w:val="009C2254"/>
    <w:rPr>
      <w:sz w:val="24"/>
    </w:rPr>
  </w:style>
  <w:style w:type="paragraph" w:customStyle="1" w:styleId="15">
    <w:name w:val="Обычный15"/>
    <w:rsid w:val="00E032C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pacing w:val="20"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pPr>
      <w:keepNext/>
      <w:tabs>
        <w:tab w:val="left" w:pos="9639"/>
      </w:tabs>
      <w:ind w:left="10348"/>
      <w:jc w:val="center"/>
      <w:outlineLvl w:val="5"/>
    </w:pPr>
    <w:rPr>
      <w:b/>
      <w:spacing w:val="2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Pr>
      <w:sz w:val="24"/>
    </w:rPr>
  </w:style>
  <w:style w:type="paragraph" w:styleId="a4">
    <w:name w:val="Title"/>
    <w:basedOn w:val="a0"/>
    <w:qFormat/>
    <w:pPr>
      <w:jc w:val="center"/>
    </w:pPr>
    <w:rPr>
      <w:b/>
      <w:sz w:val="28"/>
    </w:rPr>
  </w:style>
  <w:style w:type="paragraph" w:customStyle="1" w:styleId="a">
    <w:name w:val="мар."/>
    <w:basedOn w:val="a0"/>
    <w:autoRedefine/>
    <w:pPr>
      <w:numPr>
        <w:numId w:val="1"/>
      </w:numPr>
      <w:jc w:val="both"/>
    </w:pPr>
    <w:rPr>
      <w:rFonts w:ascii="Arial" w:hAnsi="Arial"/>
    </w:rPr>
  </w:style>
  <w:style w:type="paragraph" w:styleId="a5">
    <w:name w:val="Plain Text"/>
    <w:basedOn w:val="a0"/>
    <w:link w:val="a6"/>
    <w:rPr>
      <w:rFonts w:ascii="Courier New" w:hAnsi="Courier New"/>
    </w:rPr>
  </w:style>
  <w:style w:type="paragraph" w:styleId="a7">
    <w:name w:val="Subtitle"/>
    <w:basedOn w:val="a0"/>
    <w:qFormat/>
    <w:pPr>
      <w:jc w:val="center"/>
    </w:pPr>
    <w:rPr>
      <w:caps/>
      <w:sz w:val="24"/>
    </w:rPr>
  </w:style>
  <w:style w:type="paragraph" w:customStyle="1" w:styleId="11">
    <w:name w:val="Обычный1"/>
    <w:basedOn w:val="a0"/>
    <w:autoRedefine/>
    <w:pPr>
      <w:ind w:firstLine="567"/>
      <w:jc w:val="both"/>
    </w:pPr>
    <w:rPr>
      <w:rFonts w:ascii="Arial" w:hAnsi="Arial"/>
      <w:snapToGrid w:val="0"/>
    </w:rPr>
  </w:style>
  <w:style w:type="paragraph" w:styleId="a8">
    <w:name w:val="Body Text"/>
    <w:basedOn w:val="a0"/>
    <w:rPr>
      <w:b/>
      <w:bCs/>
      <w:sz w:val="28"/>
      <w:szCs w:val="24"/>
    </w:rPr>
  </w:style>
  <w:style w:type="table" w:styleId="a9">
    <w:name w:val="Table Grid"/>
    <w:basedOn w:val="a2"/>
    <w:rsid w:val="004C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Знак"/>
    <w:link w:val="a5"/>
    <w:rsid w:val="00AE74CB"/>
    <w:rPr>
      <w:rFonts w:ascii="Courier New" w:hAnsi="Courier New"/>
    </w:rPr>
  </w:style>
  <w:style w:type="paragraph" w:styleId="aa">
    <w:name w:val="Balloon Text"/>
    <w:basedOn w:val="a0"/>
    <w:link w:val="ab"/>
    <w:rsid w:val="00642E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642E00"/>
    <w:rPr>
      <w:rFonts w:ascii="Tahoma" w:hAnsi="Tahoma" w:cs="Tahoma"/>
      <w:sz w:val="16"/>
      <w:szCs w:val="16"/>
    </w:rPr>
  </w:style>
  <w:style w:type="paragraph" w:customStyle="1" w:styleId="20">
    <w:name w:val="Обычный2"/>
    <w:rsid w:val="006F3D4A"/>
    <w:rPr>
      <w:sz w:val="24"/>
    </w:rPr>
  </w:style>
  <w:style w:type="paragraph" w:customStyle="1" w:styleId="30">
    <w:name w:val="Обычный3"/>
    <w:rsid w:val="00766FEE"/>
    <w:rPr>
      <w:sz w:val="24"/>
    </w:rPr>
  </w:style>
  <w:style w:type="paragraph" w:customStyle="1" w:styleId="40">
    <w:name w:val="Обычный4"/>
    <w:rsid w:val="00E50385"/>
    <w:rPr>
      <w:sz w:val="24"/>
    </w:rPr>
  </w:style>
  <w:style w:type="paragraph" w:customStyle="1" w:styleId="50">
    <w:name w:val="Обычный5"/>
    <w:rsid w:val="002D1588"/>
    <w:rPr>
      <w:sz w:val="24"/>
    </w:rPr>
  </w:style>
  <w:style w:type="paragraph" w:customStyle="1" w:styleId="60">
    <w:name w:val="Обычный6"/>
    <w:rsid w:val="003B63BF"/>
    <w:rPr>
      <w:sz w:val="24"/>
    </w:rPr>
  </w:style>
  <w:style w:type="paragraph" w:customStyle="1" w:styleId="7">
    <w:name w:val="Обычный7"/>
    <w:rsid w:val="00A43649"/>
    <w:rPr>
      <w:sz w:val="24"/>
    </w:rPr>
  </w:style>
  <w:style w:type="paragraph" w:customStyle="1" w:styleId="8">
    <w:name w:val="Обычный8"/>
    <w:rsid w:val="00193B07"/>
    <w:rPr>
      <w:sz w:val="24"/>
    </w:rPr>
  </w:style>
  <w:style w:type="paragraph" w:customStyle="1" w:styleId="9">
    <w:name w:val="Обычный9"/>
    <w:rsid w:val="00BF3797"/>
    <w:rPr>
      <w:sz w:val="24"/>
    </w:rPr>
  </w:style>
  <w:style w:type="paragraph" w:customStyle="1" w:styleId="100">
    <w:name w:val="Обычный10"/>
    <w:rsid w:val="0066166C"/>
    <w:rPr>
      <w:sz w:val="24"/>
    </w:rPr>
  </w:style>
  <w:style w:type="paragraph" w:customStyle="1" w:styleId="110">
    <w:name w:val="Обычный11"/>
    <w:rsid w:val="00924F35"/>
    <w:rPr>
      <w:sz w:val="24"/>
    </w:rPr>
  </w:style>
  <w:style w:type="paragraph" w:styleId="ac">
    <w:name w:val="List Paragraph"/>
    <w:basedOn w:val="a0"/>
    <w:uiPriority w:val="34"/>
    <w:qFormat/>
    <w:rsid w:val="009B1328"/>
    <w:pPr>
      <w:ind w:left="720"/>
      <w:contextualSpacing/>
    </w:pPr>
  </w:style>
  <w:style w:type="paragraph" w:customStyle="1" w:styleId="12">
    <w:name w:val="Обычный12"/>
    <w:rsid w:val="00234888"/>
    <w:rPr>
      <w:sz w:val="24"/>
    </w:rPr>
  </w:style>
  <w:style w:type="paragraph" w:customStyle="1" w:styleId="13">
    <w:name w:val="Обычный13"/>
    <w:rsid w:val="0074542A"/>
    <w:rPr>
      <w:sz w:val="24"/>
    </w:rPr>
  </w:style>
  <w:style w:type="paragraph" w:customStyle="1" w:styleId="14">
    <w:name w:val="Обычный14"/>
    <w:rsid w:val="009C2254"/>
    <w:rPr>
      <w:sz w:val="24"/>
    </w:rPr>
  </w:style>
  <w:style w:type="paragraph" w:customStyle="1" w:styleId="15">
    <w:name w:val="Обычный15"/>
    <w:rsid w:val="00E032C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Panorama\PanEdit11\GEODESY.DOT\Schem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97756-FC48-4953-9C55-76F99F604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Scheme.dot</Template>
  <TotalTime>2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«Геосервис-плюс»</vt:lpstr>
    </vt:vector>
  </TitlesOfParts>
  <Company>43651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«Геосервис-плюс»</dc:title>
  <dc:creator>ГЕОПК</dc:creator>
  <cp:lastModifiedBy>Пользователь Windows</cp:lastModifiedBy>
  <cp:revision>4</cp:revision>
  <cp:lastPrinted>2023-08-01T11:07:00Z</cp:lastPrinted>
  <dcterms:created xsi:type="dcterms:W3CDTF">2023-08-01T11:06:00Z</dcterms:created>
  <dcterms:modified xsi:type="dcterms:W3CDTF">2023-08-01T11:07:00Z</dcterms:modified>
</cp:coreProperties>
</file>